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32B" w:rsidRPr="003D3DE3" w:rsidRDefault="003D3DE3">
      <w:pPr>
        <w:pStyle w:val="Body"/>
        <w:jc w:val="center"/>
        <w:rPr>
          <w:rFonts w:ascii="Arial" w:hAnsi="Arial" w:cs="Arial"/>
          <w:b/>
          <w:bCs/>
          <w:sz w:val="46"/>
          <w:szCs w:val="46"/>
        </w:rPr>
      </w:pPr>
      <w:r w:rsidRPr="003D3DE3">
        <w:rPr>
          <w:rFonts w:ascii="Arial" w:hAnsi="Arial" w:cs="Arial"/>
          <w:noProof/>
          <w:lang w:val="en-GB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720000</wp:posOffset>
                </wp:positionH>
                <wp:positionV relativeFrom="page">
                  <wp:posOffset>2035268</wp:posOffset>
                </wp:positionV>
                <wp:extent cx="6120057" cy="13306165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57" cy="13306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32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BDC0B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06"/>
                              <w:gridCol w:w="1606"/>
                              <w:gridCol w:w="1605"/>
                              <w:gridCol w:w="1605"/>
                              <w:gridCol w:w="1605"/>
                              <w:gridCol w:w="1605"/>
                            </w:tblGrid>
                            <w:tr w:rsidR="0064532B" w:rsidRPr="00C72568">
                              <w:trPr>
                                <w:trHeight w:val="722"/>
                                <w:tblHeader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EFB00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1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  <w:color w:val="9437FF"/>
                                      <w:sz w:val="26"/>
                                      <w:szCs w:val="26"/>
                                    </w:rPr>
                                    <w:t>Parental responses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EFB00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1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  <w:color w:val="FF2600"/>
                                    </w:rPr>
                                    <w:t>Strongly Agree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EFB00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1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  <w:color w:val="FF2600"/>
                                    </w:rPr>
                                    <w:t>Agree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EFB00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1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  <w:color w:val="FF2600"/>
                                    </w:rPr>
                                    <w:t>Disagree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EFB00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1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  <w:color w:val="FF2600"/>
                                    </w:rPr>
                                    <w:t>Strongly Disagree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EFB00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1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  <w:color w:val="FF2600"/>
                                    </w:rPr>
                                    <w:t>Agree or Strongly Agree</w:t>
                                  </w:r>
                                </w:p>
                                <w:p w:rsidR="0064532B" w:rsidRPr="00C72568" w:rsidRDefault="003D3DE3">
                                  <w:pPr>
                                    <w:pStyle w:val="TableStyle1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  <w:color w:val="FF260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64532B" w:rsidRPr="00C72568">
                              <w:tblPrEx>
                                <w:shd w:val="clear" w:color="auto" w:fill="auto"/>
                              </w:tblPrEx>
                              <w:trPr>
                                <w:trHeight w:val="962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  <w:shd w:val="clear" w:color="auto" w:fill="73FD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1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I know how to support learning at home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100    74%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35    26%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1   1%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64532B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99%</w:t>
                                  </w:r>
                                </w:p>
                              </w:tc>
                            </w:tr>
                            <w:tr w:rsidR="0064532B" w:rsidRPr="00C72568" w:rsidTr="00F72919">
                              <w:tblPrEx>
                                <w:shd w:val="clear" w:color="auto" w:fill="auto"/>
                              </w:tblPrEx>
                              <w:trPr>
                                <w:trHeight w:val="719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  <w:shd w:val="clear" w:color="auto" w:fill="73FD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F72919">
                                  <w:pPr>
                                    <w:pStyle w:val="TableStyle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T</w:t>
                                  </w:r>
                                  <w:r w:rsidR="003D3DE3" w:rsidRPr="00C72568">
                                    <w:rPr>
                                      <w:rFonts w:ascii="Arial" w:hAnsi="Arial" w:cs="Arial"/>
                                    </w:rPr>
                                    <w:t>he school listens to my concerns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4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87   65%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42   31%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4     3%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1    1%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96%</w:t>
                                  </w:r>
                                </w:p>
                              </w:tc>
                            </w:tr>
                            <w:tr w:rsidR="0064532B" w:rsidRPr="00C72568" w:rsidTr="00F72919">
                              <w:tblPrEx>
                                <w:shd w:val="clear" w:color="auto" w:fill="auto"/>
                              </w:tblPrEx>
                              <w:trPr>
                                <w:trHeight w:val="719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  <w:shd w:val="clear" w:color="auto" w:fill="73FD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F72919">
                                  <w:pPr>
                                    <w:pStyle w:val="TableStyle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T</w:t>
                                  </w:r>
                                  <w:r w:rsidR="003D3DE3" w:rsidRPr="00C72568">
                                    <w:rPr>
                                      <w:rFonts w:ascii="Arial" w:hAnsi="Arial" w:cs="Arial"/>
                                    </w:rPr>
                                    <w:t>he school seeks my views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4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74    56%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49    37%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7   5%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2     2%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93%</w:t>
                                  </w:r>
                                </w:p>
                              </w:tc>
                            </w:tr>
                            <w:tr w:rsidR="0064532B" w:rsidRPr="00C72568">
                              <w:tblPrEx>
                                <w:shd w:val="clear" w:color="auto" w:fill="auto"/>
                              </w:tblPrEx>
                              <w:trPr>
                                <w:trHeight w:val="479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  <w:shd w:val="clear" w:color="auto" w:fill="73FD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F72919">
                                  <w:pPr>
                                    <w:pStyle w:val="TableStyle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</w:rPr>
                                    <w:t>G</w:t>
                                  </w:r>
                                  <w:r w:rsidR="003D3DE3" w:rsidRPr="00C72568">
                                    <w:rPr>
                                      <w:rFonts w:ascii="Arial" w:eastAsia="Arial Unicode MS" w:hAnsi="Arial" w:cs="Arial"/>
                                    </w:rPr>
                                    <w:t>ood standard of behaviour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4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86     64%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46    34%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2    1%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64532B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99%</w:t>
                                  </w:r>
                                </w:p>
                              </w:tc>
                            </w:tr>
                            <w:tr w:rsidR="0064532B" w:rsidRPr="00C72568">
                              <w:tblPrEx>
                                <w:shd w:val="clear" w:color="auto" w:fill="auto"/>
                              </w:tblPrEx>
                              <w:trPr>
                                <w:trHeight w:val="959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  <w:shd w:val="clear" w:color="auto" w:fill="73FD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F72919">
                                  <w:pPr>
                                    <w:pStyle w:val="TableStyle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S</w:t>
                                  </w:r>
                                  <w:r w:rsidR="003D3DE3" w:rsidRPr="00C72568">
                                    <w:rPr>
                                      <w:rFonts w:ascii="Arial" w:hAnsi="Arial" w:cs="Arial"/>
                                    </w:rPr>
                                    <w:t>chool is welcoming offers parents to get involved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4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99   74%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33   25%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2     1%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64532B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99%</w:t>
                                  </w:r>
                                </w:p>
                              </w:tc>
                            </w:tr>
                            <w:tr w:rsidR="0064532B" w:rsidRPr="00C72568" w:rsidTr="00F72919">
                              <w:tblPrEx>
                                <w:shd w:val="clear" w:color="auto" w:fill="auto"/>
                              </w:tblPrEx>
                              <w:trPr>
                                <w:trHeight w:val="719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  <w:shd w:val="clear" w:color="auto" w:fill="73FD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F72919">
                                  <w:pPr>
                                    <w:pStyle w:val="TableStyle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</w:rPr>
                                    <w:t>S</w:t>
                                  </w:r>
                                  <w:r w:rsidR="003D3DE3" w:rsidRPr="00C72568">
                                    <w:rPr>
                                      <w:rFonts w:ascii="Arial" w:eastAsia="Arial Unicode MS" w:hAnsi="Arial" w:cs="Arial"/>
                                    </w:rPr>
                                    <w:t>chool is well led and managed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4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92    68%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40    30%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2    1%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1    1%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98%</w:t>
                                  </w:r>
                                </w:p>
                              </w:tc>
                            </w:tr>
                            <w:tr w:rsidR="0064532B" w:rsidRPr="00C72568" w:rsidTr="00C72568">
                              <w:tblPrEx>
                                <w:shd w:val="clear" w:color="auto" w:fill="auto"/>
                              </w:tblPrEx>
                              <w:trPr>
                                <w:trHeight w:val="959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  <w:shd w:val="clear" w:color="auto" w:fill="73FD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F72919">
                                  <w:pPr>
                                    <w:pStyle w:val="TableStyle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</w:rPr>
                                    <w:t>M</w:t>
                                  </w:r>
                                  <w:r w:rsidR="003D3DE3" w:rsidRPr="00C72568">
                                    <w:rPr>
                                      <w:rFonts w:ascii="Arial" w:eastAsia="Arial Unicode MS" w:hAnsi="Arial" w:cs="Arial"/>
                                    </w:rPr>
                                    <w:t>y child is encouraged to lead a healthy lifestyle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4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90    67%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43   32%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auto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1    1%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64532B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99%</w:t>
                                  </w:r>
                                </w:p>
                              </w:tc>
                            </w:tr>
                            <w:tr w:rsidR="0064532B" w:rsidRPr="00C72568" w:rsidTr="00F72919">
                              <w:tblPrEx>
                                <w:shd w:val="clear" w:color="auto" w:fill="auto"/>
                              </w:tblPrEx>
                              <w:trPr>
                                <w:trHeight w:val="719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  <w:shd w:val="clear" w:color="auto" w:fill="73FD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F72919">
                                  <w:pPr>
                                    <w:pStyle w:val="TableStyle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T</w:t>
                                  </w:r>
                                  <w:r w:rsidR="003D3DE3" w:rsidRPr="00C72568">
                                    <w:rPr>
                                      <w:rFonts w:ascii="Arial" w:hAnsi="Arial" w:cs="Arial"/>
                                    </w:rPr>
                                    <w:t>he school website is useful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4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71    54%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4" w:space="0" w:color="auto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52     39%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9     7%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4" w:space="0" w:color="auto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1   1%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99%</w:t>
                                  </w:r>
                                </w:p>
                              </w:tc>
                            </w:tr>
                            <w:tr w:rsidR="0064532B" w:rsidRPr="00C72568" w:rsidTr="00C72568">
                              <w:tblPrEx>
                                <w:shd w:val="clear" w:color="auto" w:fill="auto"/>
                              </w:tblPrEx>
                              <w:trPr>
                                <w:trHeight w:val="719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  <w:shd w:val="clear" w:color="auto" w:fill="73FD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F72919">
                                  <w:pPr>
                                    <w:pStyle w:val="TableStyle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T</w:t>
                                  </w:r>
                                  <w:r w:rsidR="003D3DE3" w:rsidRPr="00C72568">
                                    <w:rPr>
                                      <w:rFonts w:ascii="Arial" w:hAnsi="Arial" w:cs="Arial"/>
                                    </w:rPr>
                                    <w:t>he mission statement is appropriate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4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82     64%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45    35%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4" w:space="0" w:color="auto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1    1%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64532B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99%</w:t>
                                  </w:r>
                                </w:p>
                              </w:tc>
                            </w:tr>
                            <w:tr w:rsidR="0064532B" w:rsidRPr="00C72568">
                              <w:tblPrEx>
                                <w:shd w:val="clear" w:color="auto" w:fill="auto"/>
                              </w:tblPrEx>
                              <w:trPr>
                                <w:trHeight w:val="719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  <w:shd w:val="clear" w:color="auto" w:fill="73FD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F72919">
                                  <w:pPr>
                                    <w:pStyle w:val="TableStyle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R</w:t>
                                  </w:r>
                                  <w:r w:rsidR="003D3DE3" w:rsidRPr="00C72568">
                                    <w:rPr>
                                      <w:rFonts w:ascii="Arial" w:hAnsi="Arial" w:cs="Arial"/>
                                    </w:rPr>
                                    <w:t>eading is a good area for improvement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4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79    62%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43    34%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5     4%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64532B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96%</w:t>
                                  </w:r>
                                </w:p>
                              </w:tc>
                            </w:tr>
                            <w:tr w:rsidR="0064532B" w:rsidRPr="00C72568" w:rsidTr="00F72919">
                              <w:tblPrEx>
                                <w:shd w:val="clear" w:color="auto" w:fill="auto"/>
                              </w:tblPrEx>
                              <w:trPr>
                                <w:trHeight w:val="719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  <w:shd w:val="clear" w:color="auto" w:fill="73FD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F72919">
                                  <w:pPr>
                                    <w:pStyle w:val="TableStyle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N</w:t>
                                  </w:r>
                                  <w:r w:rsidR="003D3DE3" w:rsidRPr="00C72568">
                                    <w:rPr>
                                      <w:rFonts w:ascii="Arial" w:hAnsi="Arial" w:cs="Arial"/>
                                    </w:rPr>
                                    <w:t>umber is a good area for improvement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4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77    60%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43   34%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8    6%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64532B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64532B" w:rsidRPr="00C72568" w:rsidRDefault="003D3DE3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72568">
                                    <w:rPr>
                                      <w:rFonts w:ascii="Arial" w:hAnsi="Arial" w:cs="Arial"/>
                                    </w:rPr>
                                    <w:t>94%</w:t>
                                  </w:r>
                                </w:p>
                              </w:tc>
                            </w:tr>
                          </w:tbl>
                          <w:p w:rsidR="004E49B3" w:rsidRPr="00C72568" w:rsidRDefault="004E49B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left:0;text-align:left;margin-left:56.7pt;margin-top:160.25pt;width:481.9pt;height:1047.7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" filled="f" stroked="f">
                <v:textbox style="mso-fit-shape-to-text:t" inset="0,0,0,0">
                  <w:txbxContent>
                    <w:tbl>
                      <w:tblPr>
                        <w:tblW w:w="9632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BDC0B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06"/>
                        <w:gridCol w:w="1606"/>
                        <w:gridCol w:w="1605"/>
                        <w:gridCol w:w="1605"/>
                        <w:gridCol w:w="1605"/>
                        <w:gridCol w:w="1605"/>
                      </w:tblGrid>
                      <w:tr w:rsidR="0064532B" w:rsidRPr="00C72568">
                        <w:trPr>
                          <w:trHeight w:val="722"/>
                          <w:tblHeader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EFB00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1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  <w:color w:val="9437FF"/>
                                <w:sz w:val="26"/>
                                <w:szCs w:val="26"/>
                              </w:rPr>
                              <w:t>Parental responses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EFB00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1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  <w:color w:val="FF2600"/>
                              </w:rPr>
                              <w:t>Strongly Agree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EFB00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1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  <w:color w:val="FF2600"/>
                              </w:rPr>
                              <w:t>Agree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EFB00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1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  <w:color w:val="FF2600"/>
                              </w:rPr>
                              <w:t>Disagree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EFB00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1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  <w:color w:val="FF2600"/>
                              </w:rPr>
                              <w:t>Strongly Disagree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EFB00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1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  <w:color w:val="FF2600"/>
                              </w:rPr>
                              <w:t>Agree or Strongly Agree</w:t>
                            </w:r>
                          </w:p>
                          <w:p w:rsidR="0064532B" w:rsidRPr="00C72568" w:rsidRDefault="003D3DE3">
                            <w:pPr>
                              <w:pStyle w:val="TableStyle1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  <w:color w:val="FF2600"/>
                              </w:rPr>
                              <w:t>%</w:t>
                            </w:r>
                          </w:p>
                        </w:tc>
                      </w:tr>
                      <w:tr w:rsidR="0064532B" w:rsidRPr="00C72568">
                        <w:tblPrEx>
                          <w:shd w:val="clear" w:color="auto" w:fill="auto"/>
                        </w:tblPrEx>
                        <w:trPr>
                          <w:trHeight w:val="962"/>
                        </w:trPr>
                        <w:tc>
                          <w:tcPr>
                            <w:tcW w:w="1605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4" w:space="0" w:color="000000"/>
                            </w:tcBorders>
                            <w:shd w:val="clear" w:color="auto" w:fill="73FD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1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I know how to support learning at home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100    74%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35    26%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1   1%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64532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99%</w:t>
                            </w:r>
                          </w:p>
                        </w:tc>
                      </w:tr>
                      <w:tr w:rsidR="0064532B" w:rsidRPr="00C72568" w:rsidTr="00F72919">
                        <w:tblPrEx>
                          <w:shd w:val="clear" w:color="auto" w:fill="auto"/>
                        </w:tblPrEx>
                        <w:trPr>
                          <w:trHeight w:val="719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4" w:space="0" w:color="000000"/>
                            </w:tcBorders>
                            <w:shd w:val="clear" w:color="auto" w:fill="73FD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F72919">
                            <w:pPr>
                              <w:pStyle w:val="TableStyle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</w:t>
                            </w:r>
                            <w:r w:rsidR="003D3DE3" w:rsidRPr="00C72568">
                              <w:rPr>
                                <w:rFonts w:ascii="Arial" w:hAnsi="Arial" w:cs="Arial"/>
                              </w:rPr>
                              <w:t>he school listens to my concerns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4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87   65%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42   31%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4     3%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1    1%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96%</w:t>
                            </w:r>
                          </w:p>
                        </w:tc>
                      </w:tr>
                      <w:tr w:rsidR="0064532B" w:rsidRPr="00C72568" w:rsidTr="00F72919">
                        <w:tblPrEx>
                          <w:shd w:val="clear" w:color="auto" w:fill="auto"/>
                        </w:tblPrEx>
                        <w:trPr>
                          <w:trHeight w:val="719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4" w:space="0" w:color="000000"/>
                            </w:tcBorders>
                            <w:shd w:val="clear" w:color="auto" w:fill="73FD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F72919">
                            <w:pPr>
                              <w:pStyle w:val="TableStyle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</w:t>
                            </w:r>
                            <w:r w:rsidR="003D3DE3" w:rsidRPr="00C72568">
                              <w:rPr>
                                <w:rFonts w:ascii="Arial" w:hAnsi="Arial" w:cs="Arial"/>
                              </w:rPr>
                              <w:t>he school seeks my views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4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74    56%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49    37%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7   5%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2     2%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93%</w:t>
                            </w:r>
                          </w:p>
                        </w:tc>
                      </w:tr>
                      <w:tr w:rsidR="0064532B" w:rsidRPr="00C72568">
                        <w:tblPrEx>
                          <w:shd w:val="clear" w:color="auto" w:fill="auto"/>
                        </w:tblPrEx>
                        <w:trPr>
                          <w:trHeight w:val="479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4" w:space="0" w:color="000000"/>
                            </w:tcBorders>
                            <w:shd w:val="clear" w:color="auto" w:fill="73FD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F72919">
                            <w:pPr>
                              <w:pStyle w:val="TableStyle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</w:rPr>
                              <w:t>G</w:t>
                            </w:r>
                            <w:r w:rsidR="003D3DE3" w:rsidRPr="00C72568">
                              <w:rPr>
                                <w:rFonts w:ascii="Arial" w:eastAsia="Arial Unicode MS" w:hAnsi="Arial" w:cs="Arial"/>
                              </w:rPr>
                              <w:t>ood standard of behaviour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4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86     64%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46    34%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2    1%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64532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99%</w:t>
                            </w:r>
                          </w:p>
                        </w:tc>
                      </w:tr>
                      <w:tr w:rsidR="0064532B" w:rsidRPr="00C72568">
                        <w:tblPrEx>
                          <w:shd w:val="clear" w:color="auto" w:fill="auto"/>
                        </w:tblPrEx>
                        <w:trPr>
                          <w:trHeight w:val="959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4" w:space="0" w:color="000000"/>
                            </w:tcBorders>
                            <w:shd w:val="clear" w:color="auto" w:fill="73FD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F72919">
                            <w:pPr>
                              <w:pStyle w:val="TableStyle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3D3DE3" w:rsidRPr="00C72568">
                              <w:rPr>
                                <w:rFonts w:ascii="Arial" w:hAnsi="Arial" w:cs="Arial"/>
                              </w:rPr>
                              <w:t>chool is welcoming offers parents to get involved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4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99   74%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33   25%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2     1%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64532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99%</w:t>
                            </w:r>
                          </w:p>
                        </w:tc>
                      </w:tr>
                      <w:tr w:rsidR="0064532B" w:rsidRPr="00C72568" w:rsidTr="00F72919">
                        <w:tblPrEx>
                          <w:shd w:val="clear" w:color="auto" w:fill="auto"/>
                        </w:tblPrEx>
                        <w:trPr>
                          <w:trHeight w:val="719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4" w:space="0" w:color="000000"/>
                            </w:tcBorders>
                            <w:shd w:val="clear" w:color="auto" w:fill="73FD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F72919">
                            <w:pPr>
                              <w:pStyle w:val="TableStyle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</w:rPr>
                              <w:t>S</w:t>
                            </w:r>
                            <w:r w:rsidR="003D3DE3" w:rsidRPr="00C72568">
                              <w:rPr>
                                <w:rFonts w:ascii="Arial" w:eastAsia="Arial Unicode MS" w:hAnsi="Arial" w:cs="Arial"/>
                              </w:rPr>
                              <w:t>chool is well led and managed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4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92    68%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40    30%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2    1%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1    1%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98%</w:t>
                            </w:r>
                          </w:p>
                        </w:tc>
                      </w:tr>
                      <w:tr w:rsidR="0064532B" w:rsidRPr="00C72568" w:rsidTr="00C72568">
                        <w:tblPrEx>
                          <w:shd w:val="clear" w:color="auto" w:fill="auto"/>
                        </w:tblPrEx>
                        <w:trPr>
                          <w:trHeight w:val="959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4" w:space="0" w:color="000000"/>
                            </w:tcBorders>
                            <w:shd w:val="clear" w:color="auto" w:fill="73FD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F72919">
                            <w:pPr>
                              <w:pStyle w:val="TableStyle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</w:rPr>
                              <w:t>M</w:t>
                            </w:r>
                            <w:r w:rsidR="003D3DE3" w:rsidRPr="00C72568">
                              <w:rPr>
                                <w:rFonts w:ascii="Arial" w:eastAsia="Arial Unicode MS" w:hAnsi="Arial" w:cs="Arial"/>
                              </w:rPr>
                              <w:t>y child is encouraged to lead a healthy lifestyle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4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90    67%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43   32%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auto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1    1%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64532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99%</w:t>
                            </w:r>
                          </w:p>
                        </w:tc>
                      </w:tr>
                      <w:tr w:rsidR="0064532B" w:rsidRPr="00C72568" w:rsidTr="00F72919">
                        <w:tblPrEx>
                          <w:shd w:val="clear" w:color="auto" w:fill="auto"/>
                        </w:tblPrEx>
                        <w:trPr>
                          <w:trHeight w:val="719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4" w:space="0" w:color="000000"/>
                            </w:tcBorders>
                            <w:shd w:val="clear" w:color="auto" w:fill="73FD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F72919">
                            <w:pPr>
                              <w:pStyle w:val="TableStyle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</w:t>
                            </w:r>
                            <w:r w:rsidR="003D3DE3" w:rsidRPr="00C72568">
                              <w:rPr>
                                <w:rFonts w:ascii="Arial" w:hAnsi="Arial" w:cs="Arial"/>
                              </w:rPr>
                              <w:t>he school website is useful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4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71    54%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4" w:space="0" w:color="auto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52     39%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9     7%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4" w:space="0" w:color="auto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1   1%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99%</w:t>
                            </w:r>
                          </w:p>
                        </w:tc>
                      </w:tr>
                      <w:tr w:rsidR="0064532B" w:rsidRPr="00C72568" w:rsidTr="00C72568">
                        <w:tblPrEx>
                          <w:shd w:val="clear" w:color="auto" w:fill="auto"/>
                        </w:tblPrEx>
                        <w:trPr>
                          <w:trHeight w:val="719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4" w:space="0" w:color="000000"/>
                            </w:tcBorders>
                            <w:shd w:val="clear" w:color="auto" w:fill="73FD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F72919">
                            <w:pPr>
                              <w:pStyle w:val="TableStyle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</w:t>
                            </w:r>
                            <w:r w:rsidR="003D3DE3" w:rsidRPr="00C72568">
                              <w:rPr>
                                <w:rFonts w:ascii="Arial" w:hAnsi="Arial" w:cs="Arial"/>
                              </w:rPr>
                              <w:t>he mission statement is appropriate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4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82     64%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45    35%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4" w:space="0" w:color="auto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1    1%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64532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99%</w:t>
                            </w:r>
                          </w:p>
                        </w:tc>
                      </w:tr>
                      <w:tr w:rsidR="0064532B" w:rsidRPr="00C72568">
                        <w:tblPrEx>
                          <w:shd w:val="clear" w:color="auto" w:fill="auto"/>
                        </w:tblPrEx>
                        <w:trPr>
                          <w:trHeight w:val="719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4" w:space="0" w:color="000000"/>
                            </w:tcBorders>
                            <w:shd w:val="clear" w:color="auto" w:fill="73FD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F72919">
                            <w:pPr>
                              <w:pStyle w:val="TableStyle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</w:t>
                            </w:r>
                            <w:r w:rsidR="003D3DE3" w:rsidRPr="00C72568">
                              <w:rPr>
                                <w:rFonts w:ascii="Arial" w:hAnsi="Arial" w:cs="Arial"/>
                              </w:rPr>
                              <w:t>eading is a good area for improvement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4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79    62%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43    34%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5     4%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64532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96%</w:t>
                            </w:r>
                          </w:p>
                        </w:tc>
                      </w:tr>
                      <w:tr w:rsidR="0064532B" w:rsidRPr="00C72568" w:rsidTr="00F72919">
                        <w:tblPrEx>
                          <w:shd w:val="clear" w:color="auto" w:fill="auto"/>
                        </w:tblPrEx>
                        <w:trPr>
                          <w:trHeight w:val="719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4" w:space="0" w:color="000000"/>
                            </w:tcBorders>
                            <w:shd w:val="clear" w:color="auto" w:fill="73FD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F72919">
                            <w:pPr>
                              <w:pStyle w:val="TableStyle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="003D3DE3" w:rsidRPr="00C72568">
                              <w:rPr>
                                <w:rFonts w:ascii="Arial" w:hAnsi="Arial" w:cs="Arial"/>
                              </w:rPr>
                              <w:t>umber is a good area for improvement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4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77    60%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43   34%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8    6%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64532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64532B" w:rsidRPr="00C72568" w:rsidRDefault="003D3DE3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2568">
                              <w:rPr>
                                <w:rFonts w:ascii="Arial" w:hAnsi="Arial" w:cs="Arial"/>
                              </w:rPr>
                              <w:t>94%</w:t>
                            </w:r>
                          </w:p>
                        </w:tc>
                      </w:tr>
                    </w:tbl>
                    <w:p w:rsidR="004E49B3" w:rsidRPr="00C72568" w:rsidRDefault="004E49B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3D3DE3">
        <w:rPr>
          <w:rFonts w:ascii="Arial" w:hAnsi="Arial" w:cs="Arial"/>
          <w:b/>
          <w:bCs/>
          <w:sz w:val="46"/>
          <w:szCs w:val="46"/>
        </w:rPr>
        <w:t>Parental Questionnaire 2017/18</w:t>
      </w:r>
      <w:r w:rsidRPr="003D3DE3">
        <w:rPr>
          <w:rFonts w:ascii="Arial" w:hAnsi="Arial" w:cs="Arial"/>
          <w:b/>
          <w:bCs/>
          <w:noProof/>
          <w:sz w:val="46"/>
          <w:szCs w:val="46"/>
          <w:lang w:val="en-GB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-137038</wp:posOffset>
            </wp:positionH>
            <wp:positionV relativeFrom="page">
              <wp:posOffset>374560</wp:posOffset>
            </wp:positionV>
            <wp:extent cx="1439881" cy="1439881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881" cy="14398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4532B" w:rsidRDefault="003D3DE3">
      <w:pPr>
        <w:pStyle w:val="Body"/>
        <w:jc w:val="center"/>
        <w:rPr>
          <w:rFonts w:ascii="Arial" w:hAnsi="Arial" w:cs="Arial"/>
          <w:b/>
          <w:bCs/>
          <w:sz w:val="46"/>
          <w:szCs w:val="46"/>
        </w:rPr>
      </w:pPr>
      <w:r w:rsidRPr="003D3DE3">
        <w:rPr>
          <w:rFonts w:ascii="Arial" w:hAnsi="Arial" w:cs="Arial"/>
          <w:b/>
          <w:bCs/>
          <w:sz w:val="46"/>
          <w:szCs w:val="46"/>
        </w:rPr>
        <w:t>Feedback</w:t>
      </w:r>
    </w:p>
    <w:p w:rsidR="00F72919" w:rsidRDefault="00F72919">
      <w:pPr>
        <w:pStyle w:val="Body"/>
        <w:jc w:val="center"/>
        <w:rPr>
          <w:rFonts w:ascii="Arial" w:hAnsi="Arial" w:cs="Arial"/>
          <w:b/>
          <w:bCs/>
          <w:sz w:val="46"/>
          <w:szCs w:val="46"/>
        </w:rPr>
      </w:pPr>
    </w:p>
    <w:p w:rsidR="00F72919" w:rsidRDefault="00F72919">
      <w:pPr>
        <w:pStyle w:val="Body"/>
        <w:jc w:val="center"/>
        <w:rPr>
          <w:rFonts w:ascii="Arial" w:hAnsi="Arial" w:cs="Arial"/>
          <w:b/>
          <w:bCs/>
          <w:sz w:val="46"/>
          <w:szCs w:val="46"/>
        </w:rPr>
      </w:pPr>
    </w:p>
    <w:p w:rsidR="00F72919" w:rsidRDefault="00F72919">
      <w:pPr>
        <w:pStyle w:val="Body"/>
        <w:jc w:val="center"/>
        <w:rPr>
          <w:rFonts w:ascii="Arial" w:hAnsi="Arial" w:cs="Arial"/>
          <w:b/>
          <w:bCs/>
          <w:sz w:val="46"/>
          <w:szCs w:val="46"/>
        </w:rPr>
      </w:pPr>
    </w:p>
    <w:p w:rsidR="00F72919" w:rsidRDefault="00F72919">
      <w:pPr>
        <w:pStyle w:val="Body"/>
        <w:jc w:val="center"/>
        <w:rPr>
          <w:rFonts w:ascii="Arial" w:hAnsi="Arial" w:cs="Arial"/>
          <w:b/>
          <w:bCs/>
          <w:sz w:val="46"/>
          <w:szCs w:val="46"/>
        </w:rPr>
      </w:pPr>
    </w:p>
    <w:p w:rsidR="00F72919" w:rsidRDefault="00F72919">
      <w:pPr>
        <w:pStyle w:val="Body"/>
        <w:jc w:val="center"/>
        <w:rPr>
          <w:rFonts w:ascii="Arial" w:hAnsi="Arial" w:cs="Arial"/>
          <w:b/>
          <w:bCs/>
          <w:sz w:val="46"/>
          <w:szCs w:val="46"/>
        </w:rPr>
      </w:pPr>
    </w:p>
    <w:p w:rsidR="00F72919" w:rsidRDefault="00F72919">
      <w:pPr>
        <w:pStyle w:val="Body"/>
        <w:jc w:val="center"/>
        <w:rPr>
          <w:rFonts w:ascii="Arial" w:hAnsi="Arial" w:cs="Arial"/>
          <w:b/>
          <w:bCs/>
          <w:sz w:val="46"/>
          <w:szCs w:val="46"/>
        </w:rPr>
      </w:pPr>
    </w:p>
    <w:p w:rsidR="00F72919" w:rsidRDefault="00F72919">
      <w:pPr>
        <w:pStyle w:val="Body"/>
        <w:jc w:val="center"/>
        <w:rPr>
          <w:rFonts w:ascii="Arial" w:hAnsi="Arial" w:cs="Arial"/>
          <w:b/>
          <w:bCs/>
          <w:sz w:val="46"/>
          <w:szCs w:val="46"/>
        </w:rPr>
      </w:pPr>
    </w:p>
    <w:p w:rsidR="00F72919" w:rsidRDefault="00F72919">
      <w:pPr>
        <w:pStyle w:val="Body"/>
        <w:jc w:val="center"/>
        <w:rPr>
          <w:rFonts w:ascii="Arial" w:hAnsi="Arial" w:cs="Arial"/>
          <w:b/>
          <w:bCs/>
          <w:sz w:val="46"/>
          <w:szCs w:val="46"/>
        </w:rPr>
      </w:pPr>
    </w:p>
    <w:p w:rsidR="00F72919" w:rsidRDefault="00F72919">
      <w:pPr>
        <w:pStyle w:val="Body"/>
        <w:jc w:val="center"/>
        <w:rPr>
          <w:rFonts w:ascii="Arial" w:hAnsi="Arial" w:cs="Arial"/>
          <w:b/>
          <w:bCs/>
          <w:sz w:val="46"/>
          <w:szCs w:val="46"/>
        </w:rPr>
      </w:pPr>
    </w:p>
    <w:p w:rsidR="00F72919" w:rsidRDefault="00F72919">
      <w:pPr>
        <w:pStyle w:val="Body"/>
        <w:jc w:val="center"/>
        <w:rPr>
          <w:rFonts w:ascii="Arial" w:hAnsi="Arial" w:cs="Arial"/>
          <w:b/>
          <w:bCs/>
          <w:sz w:val="46"/>
          <w:szCs w:val="46"/>
        </w:rPr>
      </w:pPr>
    </w:p>
    <w:p w:rsidR="00F72919" w:rsidRDefault="00F72919">
      <w:pPr>
        <w:pStyle w:val="Body"/>
        <w:jc w:val="center"/>
        <w:rPr>
          <w:rFonts w:ascii="Arial" w:hAnsi="Arial" w:cs="Arial"/>
          <w:b/>
          <w:bCs/>
          <w:sz w:val="46"/>
          <w:szCs w:val="46"/>
        </w:rPr>
      </w:pPr>
    </w:p>
    <w:p w:rsidR="00F72919" w:rsidRDefault="00F72919">
      <w:pPr>
        <w:pStyle w:val="Body"/>
        <w:jc w:val="center"/>
        <w:rPr>
          <w:rFonts w:ascii="Arial" w:hAnsi="Arial" w:cs="Arial"/>
          <w:b/>
          <w:bCs/>
          <w:sz w:val="46"/>
          <w:szCs w:val="46"/>
        </w:rPr>
      </w:pPr>
    </w:p>
    <w:p w:rsidR="00F72919" w:rsidRDefault="00F72919">
      <w:pPr>
        <w:pStyle w:val="Body"/>
        <w:jc w:val="center"/>
        <w:rPr>
          <w:rFonts w:ascii="Arial" w:hAnsi="Arial" w:cs="Arial"/>
          <w:b/>
          <w:bCs/>
          <w:sz w:val="46"/>
          <w:szCs w:val="46"/>
        </w:rPr>
      </w:pPr>
    </w:p>
    <w:p w:rsidR="00F72919" w:rsidRDefault="00F72919">
      <w:pPr>
        <w:pStyle w:val="Body"/>
        <w:jc w:val="center"/>
        <w:rPr>
          <w:rFonts w:ascii="Arial" w:hAnsi="Arial" w:cs="Arial"/>
          <w:b/>
          <w:bCs/>
          <w:sz w:val="46"/>
          <w:szCs w:val="46"/>
        </w:rPr>
      </w:pPr>
    </w:p>
    <w:p w:rsidR="00F72919" w:rsidRDefault="00F72919">
      <w:pPr>
        <w:pStyle w:val="Body"/>
        <w:jc w:val="center"/>
        <w:rPr>
          <w:rFonts w:ascii="Arial" w:hAnsi="Arial" w:cs="Arial"/>
          <w:b/>
          <w:bCs/>
          <w:sz w:val="46"/>
          <w:szCs w:val="46"/>
        </w:rPr>
      </w:pPr>
    </w:p>
    <w:p w:rsidR="00F72919" w:rsidRDefault="00F72919">
      <w:pPr>
        <w:pStyle w:val="Body"/>
        <w:jc w:val="center"/>
        <w:rPr>
          <w:rFonts w:ascii="Arial" w:hAnsi="Arial" w:cs="Arial"/>
          <w:b/>
          <w:bCs/>
          <w:sz w:val="46"/>
          <w:szCs w:val="46"/>
        </w:rPr>
      </w:pPr>
    </w:p>
    <w:p w:rsidR="00F72919" w:rsidRDefault="00F72919">
      <w:pPr>
        <w:pStyle w:val="Body"/>
        <w:jc w:val="center"/>
        <w:rPr>
          <w:rFonts w:ascii="Arial" w:hAnsi="Arial" w:cs="Arial"/>
          <w:b/>
          <w:bCs/>
          <w:sz w:val="46"/>
          <w:szCs w:val="46"/>
        </w:rPr>
      </w:pPr>
    </w:p>
    <w:p w:rsidR="00F72919" w:rsidRDefault="00F72919">
      <w:pPr>
        <w:pStyle w:val="Body"/>
        <w:jc w:val="center"/>
        <w:rPr>
          <w:rFonts w:ascii="Arial" w:hAnsi="Arial" w:cs="Arial"/>
          <w:b/>
          <w:bCs/>
          <w:sz w:val="46"/>
          <w:szCs w:val="46"/>
        </w:rPr>
      </w:pPr>
    </w:p>
    <w:p w:rsidR="00F72919" w:rsidRDefault="00F72919">
      <w:pPr>
        <w:pStyle w:val="Body"/>
        <w:jc w:val="center"/>
        <w:rPr>
          <w:rFonts w:ascii="Arial" w:hAnsi="Arial" w:cs="Arial"/>
          <w:b/>
          <w:bCs/>
          <w:sz w:val="46"/>
          <w:szCs w:val="46"/>
        </w:rPr>
      </w:pPr>
    </w:p>
    <w:p w:rsidR="00F72919" w:rsidRDefault="00F72919">
      <w:pPr>
        <w:pStyle w:val="Body"/>
        <w:jc w:val="center"/>
        <w:rPr>
          <w:rFonts w:ascii="Arial" w:hAnsi="Arial" w:cs="Arial"/>
          <w:b/>
          <w:bCs/>
          <w:sz w:val="46"/>
          <w:szCs w:val="46"/>
        </w:rPr>
      </w:pPr>
    </w:p>
    <w:p w:rsidR="00F72919" w:rsidRDefault="00F72919">
      <w:pPr>
        <w:pStyle w:val="Body"/>
        <w:jc w:val="center"/>
        <w:rPr>
          <w:rFonts w:ascii="Arial" w:hAnsi="Arial" w:cs="Arial"/>
          <w:b/>
          <w:bCs/>
          <w:sz w:val="46"/>
          <w:szCs w:val="46"/>
        </w:rPr>
      </w:pPr>
    </w:p>
    <w:p w:rsidR="00F72919" w:rsidRDefault="00F72919">
      <w:pPr>
        <w:pStyle w:val="Body"/>
        <w:jc w:val="center"/>
        <w:rPr>
          <w:rFonts w:ascii="Arial" w:hAnsi="Arial" w:cs="Arial"/>
          <w:b/>
          <w:bCs/>
          <w:sz w:val="46"/>
          <w:szCs w:val="46"/>
        </w:rPr>
      </w:pPr>
    </w:p>
    <w:p w:rsidR="00F72919" w:rsidRDefault="00F72919">
      <w:pPr>
        <w:pStyle w:val="Body"/>
        <w:jc w:val="center"/>
        <w:rPr>
          <w:rFonts w:ascii="Arial" w:hAnsi="Arial" w:cs="Arial"/>
          <w:b/>
          <w:bCs/>
          <w:sz w:val="46"/>
          <w:szCs w:val="46"/>
        </w:rPr>
      </w:pPr>
    </w:p>
    <w:p w:rsidR="00F72919" w:rsidRDefault="00F72919">
      <w:pPr>
        <w:pStyle w:val="Body"/>
        <w:jc w:val="center"/>
        <w:rPr>
          <w:rFonts w:ascii="Arial" w:hAnsi="Arial" w:cs="Arial"/>
          <w:b/>
          <w:bCs/>
          <w:sz w:val="46"/>
          <w:szCs w:val="46"/>
        </w:rPr>
      </w:pPr>
    </w:p>
    <w:p w:rsidR="00F72919" w:rsidRDefault="00F72919">
      <w:pPr>
        <w:pStyle w:val="Body"/>
        <w:jc w:val="center"/>
        <w:rPr>
          <w:rFonts w:ascii="Arial" w:hAnsi="Arial" w:cs="Arial"/>
          <w:b/>
          <w:bCs/>
          <w:sz w:val="46"/>
          <w:szCs w:val="46"/>
        </w:rPr>
      </w:pPr>
    </w:p>
    <w:p w:rsidR="00F72919" w:rsidRDefault="00F72919">
      <w:pPr>
        <w:pStyle w:val="Body"/>
        <w:jc w:val="center"/>
        <w:rPr>
          <w:rFonts w:ascii="Arial" w:hAnsi="Arial" w:cs="Arial"/>
          <w:b/>
          <w:bCs/>
          <w:sz w:val="46"/>
          <w:szCs w:val="46"/>
        </w:rPr>
      </w:pPr>
    </w:p>
    <w:p w:rsidR="00F72919" w:rsidRDefault="00F72919" w:rsidP="00F72919">
      <w:pPr>
        <w:pStyle w:val="Body"/>
        <w:jc w:val="center"/>
        <w:rPr>
          <w:rFonts w:ascii="Arial" w:hAnsi="Arial" w:cs="Arial"/>
          <w:b/>
          <w:bCs/>
          <w:sz w:val="46"/>
          <w:szCs w:val="46"/>
          <w:lang w:val="en-GB"/>
        </w:rPr>
      </w:pPr>
      <w:r>
        <w:rPr>
          <w:noProof/>
          <w:bdr w:val="none" w:sz="0" w:space="0" w:color="auto"/>
          <w:lang w:val="en-GB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2035175</wp:posOffset>
                </wp:positionV>
                <wp:extent cx="6120130" cy="696531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965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30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BDC0B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05"/>
                              <w:gridCol w:w="1605"/>
                              <w:gridCol w:w="1605"/>
                              <w:gridCol w:w="1605"/>
                              <w:gridCol w:w="1605"/>
                              <w:gridCol w:w="1605"/>
                            </w:tblGrid>
                            <w:tr w:rsidR="00F72919">
                              <w:trPr>
                                <w:trHeight w:val="722"/>
                                <w:tblHeader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EFB00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1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9437FF"/>
                                      <w:sz w:val="26"/>
                                      <w:szCs w:val="26"/>
                                    </w:rPr>
                                    <w:t>Parental responses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EFB00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1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2600"/>
                                    </w:rPr>
                                    <w:t>Strongly Agree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EFB00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1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2600"/>
                                    </w:rPr>
                                    <w:t>Agree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EFB00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1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2600"/>
                                    </w:rPr>
                                    <w:t>Disagree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EFB00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1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2600"/>
                                    </w:rPr>
                                    <w:t>Strongly Disagree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EFB00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1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2600"/>
                                    </w:rPr>
                                    <w:t>Agree or Strongly Agree</w:t>
                                  </w:r>
                                </w:p>
                                <w:p w:rsidR="00F72919" w:rsidRDefault="00F72919">
                                  <w:pPr>
                                    <w:pStyle w:val="TableStyle1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260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F72919">
                              <w:trPr>
                                <w:trHeight w:val="722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  <w:shd w:val="clear" w:color="auto" w:fill="73FD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My child is happy in school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100   73%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35   26%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2  1%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99%</w:t>
                                  </w:r>
                                </w:p>
                              </w:tc>
                            </w:tr>
                            <w:tr w:rsidR="00F72919">
                              <w:trPr>
                                <w:trHeight w:val="479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  <w:shd w:val="clear" w:color="auto" w:fill="73FD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My child is safe in school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4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110   81%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26   19%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 w:rsidR="00F72919">
                              <w:trPr>
                                <w:trHeight w:val="959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  <w:shd w:val="clear" w:color="auto" w:fill="73FD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I know what to do if I have a concern about my child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4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107   81%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25  19%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 w:rsidR="00F72919">
                              <w:trPr>
                                <w:trHeight w:val="959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  <w:shd w:val="clear" w:color="auto" w:fill="73FD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</w:rPr>
                                    <w:t>The school understands my child’s needs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4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91   68%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39   29%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3  2%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98%</w:t>
                                  </w:r>
                                </w:p>
                              </w:tc>
                            </w:tr>
                            <w:tr w:rsidR="00F72919">
                              <w:trPr>
                                <w:trHeight w:val="479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  <w:shd w:val="clear" w:color="auto" w:fill="73FD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My child is taught well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4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92  74%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31   25%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2   2%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98%</w:t>
                                  </w:r>
                                </w:p>
                              </w:tc>
                            </w:tr>
                            <w:tr w:rsidR="00F72919">
                              <w:trPr>
                                <w:trHeight w:val="719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  <w:shd w:val="clear" w:color="auto" w:fill="73FD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</w:rPr>
                                    <w:t>My child is making good progress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4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86   63%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47   35%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3  2%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98%</w:t>
                                  </w:r>
                                </w:p>
                              </w:tc>
                            </w:tr>
                            <w:tr w:rsidR="00F72919">
                              <w:trPr>
                                <w:trHeight w:val="719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  <w:shd w:val="clear" w:color="auto" w:fill="73FD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</w:rPr>
                                    <w:t>My child is encouraged to work hard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4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96   73%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36  27%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2   2%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98%</w:t>
                                  </w:r>
                                </w:p>
                              </w:tc>
                            </w:tr>
                            <w:tr w:rsidR="00F72919" w:rsidTr="00F72919">
                              <w:trPr>
                                <w:trHeight w:val="1199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  <w:shd w:val="clear" w:color="auto" w:fill="73FD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My child receives the correct amount of homework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4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84   66%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35  28%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8   6%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1   1%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93%</w:t>
                                  </w:r>
                                </w:p>
                              </w:tc>
                            </w:tr>
                            <w:tr w:rsidR="00F72919" w:rsidTr="00F72919">
                              <w:trPr>
                                <w:trHeight w:val="1199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  <w:shd w:val="clear" w:color="auto" w:fill="73FD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My child is offered a wide range of after school activities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Y4-7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4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50   64%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19  24%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9   11%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89%</w:t>
                                  </w:r>
                                </w:p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Many parents have pupils in Years 1 - 3</w:t>
                                  </w:r>
                                </w:p>
                              </w:tc>
                            </w:tr>
                            <w:tr w:rsidR="00F72919">
                              <w:trPr>
                                <w:trHeight w:val="719"/>
                              </w:trPr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  <w:shd w:val="clear" w:color="auto" w:fill="73FD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1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Parent teacher meetings are helpful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4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90   69%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38   29%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2  2%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hideMark/>
                                </w:tcPr>
                                <w:p w:rsidR="00F72919" w:rsidRDefault="00F72919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98%</w:t>
                                  </w:r>
                                </w:p>
                              </w:tc>
                            </w:tr>
                          </w:tbl>
                          <w:p w:rsidR="00F72919" w:rsidRDefault="00F72919" w:rsidP="00F72919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56.7pt;margin-top:160.25pt;width:481.9pt;height:548.45pt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" filled="f" stroked="f">
                <v:textbox style="mso-fit-shape-to-text:t" inset="0,0,0,0">
                  <w:txbxContent>
                    <w:tbl>
                      <w:tblPr>
                        <w:tblW w:w="9630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BDC0B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05"/>
                        <w:gridCol w:w="1605"/>
                        <w:gridCol w:w="1605"/>
                        <w:gridCol w:w="1605"/>
                        <w:gridCol w:w="1605"/>
                        <w:gridCol w:w="1605"/>
                      </w:tblGrid>
                      <w:tr w:rsidR="00F72919">
                        <w:trPr>
                          <w:trHeight w:val="722"/>
                          <w:tblHeader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EFB00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1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437FF"/>
                                <w:sz w:val="26"/>
                                <w:szCs w:val="26"/>
                              </w:rPr>
                              <w:t>Parental responses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EFB00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1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2600"/>
                              </w:rPr>
                              <w:t>Strongly Agree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EFB00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1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2600"/>
                              </w:rPr>
                              <w:t>Agree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EFB00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1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2600"/>
                              </w:rPr>
                              <w:t>Disagree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EFB00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1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2600"/>
                              </w:rPr>
                              <w:t>Strongly Disagree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EFB00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1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2600"/>
                              </w:rPr>
                              <w:t>Agree or Strongly Agree</w:t>
                            </w:r>
                          </w:p>
                          <w:p w:rsidR="00F72919" w:rsidRDefault="00F72919">
                            <w:pPr>
                              <w:pStyle w:val="TableStyle1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2600"/>
                              </w:rPr>
                              <w:t>%</w:t>
                            </w:r>
                          </w:p>
                        </w:tc>
                      </w:tr>
                      <w:tr w:rsidR="00F72919">
                        <w:trPr>
                          <w:trHeight w:val="722"/>
                        </w:trPr>
                        <w:tc>
                          <w:tcPr>
                            <w:tcW w:w="1605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4" w:space="0" w:color="000000"/>
                            </w:tcBorders>
                            <w:shd w:val="clear" w:color="auto" w:fill="73FD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My child is happy in school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100   73%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35   26%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2  1%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99%</w:t>
                            </w:r>
                          </w:p>
                        </w:tc>
                      </w:tr>
                      <w:tr w:rsidR="00F72919">
                        <w:trPr>
                          <w:trHeight w:val="479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4" w:space="0" w:color="000000"/>
                            </w:tcBorders>
                            <w:shd w:val="clear" w:color="auto" w:fill="73FD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My child is safe in school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4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110   81%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26   19%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100%</w:t>
                            </w:r>
                          </w:p>
                        </w:tc>
                      </w:tr>
                      <w:tr w:rsidR="00F72919">
                        <w:trPr>
                          <w:trHeight w:val="959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4" w:space="0" w:color="000000"/>
                            </w:tcBorders>
                            <w:shd w:val="clear" w:color="auto" w:fill="73FD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 know what to do if I have a concern about my child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4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107   81%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25  19%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100%</w:t>
                            </w:r>
                          </w:p>
                        </w:tc>
                      </w:tr>
                      <w:tr w:rsidR="00F72919">
                        <w:trPr>
                          <w:trHeight w:val="959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4" w:space="0" w:color="000000"/>
                            </w:tcBorders>
                            <w:shd w:val="clear" w:color="auto" w:fill="73FD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</w:rPr>
                              <w:t>The school understands my child’s needs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4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91   68%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39   29%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3  2%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98%</w:t>
                            </w:r>
                          </w:p>
                        </w:tc>
                      </w:tr>
                      <w:tr w:rsidR="00F72919">
                        <w:trPr>
                          <w:trHeight w:val="479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4" w:space="0" w:color="000000"/>
                            </w:tcBorders>
                            <w:shd w:val="clear" w:color="auto" w:fill="73FD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My child is taught well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4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92  74%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31   25%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2   2%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98%</w:t>
                            </w:r>
                          </w:p>
                        </w:tc>
                      </w:tr>
                      <w:tr w:rsidR="00F72919">
                        <w:trPr>
                          <w:trHeight w:val="719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4" w:space="0" w:color="000000"/>
                            </w:tcBorders>
                            <w:shd w:val="clear" w:color="auto" w:fill="73FD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</w:rPr>
                              <w:t>My child is making good progress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4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86   63%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47   35%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3  2%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98%</w:t>
                            </w:r>
                          </w:p>
                        </w:tc>
                      </w:tr>
                      <w:tr w:rsidR="00F72919">
                        <w:trPr>
                          <w:trHeight w:val="719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4" w:space="0" w:color="000000"/>
                            </w:tcBorders>
                            <w:shd w:val="clear" w:color="auto" w:fill="73FD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</w:rPr>
                              <w:t>My child is encouraged to work hard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4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96   73%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36  27%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2   2%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98%</w:t>
                            </w:r>
                          </w:p>
                        </w:tc>
                      </w:tr>
                      <w:tr w:rsidR="00F72919" w:rsidTr="00F72919">
                        <w:trPr>
                          <w:trHeight w:val="1199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4" w:space="0" w:color="000000"/>
                            </w:tcBorders>
                            <w:shd w:val="clear" w:color="auto" w:fill="73FD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My child receives the correct amount of homework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4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84   66%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35  28%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8   6%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1   1%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93%</w:t>
                            </w:r>
                          </w:p>
                        </w:tc>
                      </w:tr>
                      <w:tr w:rsidR="00F72919" w:rsidTr="00F72919">
                        <w:trPr>
                          <w:trHeight w:val="1199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4" w:space="0" w:color="000000"/>
                            </w:tcBorders>
                            <w:shd w:val="clear" w:color="auto" w:fill="73FD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My child is offered a wide range of after school activities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Y4-7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4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50   64%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19  24%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9   11%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89%</w:t>
                            </w:r>
                          </w:p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Many parents have pupils in Years 1 - 3</w:t>
                            </w:r>
                          </w:p>
                        </w:tc>
                      </w:tr>
                      <w:tr w:rsidR="00F72919">
                        <w:trPr>
                          <w:trHeight w:val="719"/>
                        </w:trPr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4" w:space="0" w:color="000000"/>
                            </w:tcBorders>
                            <w:shd w:val="clear" w:color="auto" w:fill="73FD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Parent teacher meetings are helpful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4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90   69%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38   29%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2  2%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hideMark/>
                          </w:tcPr>
                          <w:p w:rsidR="00F72919" w:rsidRDefault="00F72919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98%</w:t>
                            </w:r>
                          </w:p>
                        </w:tc>
                      </w:tr>
                    </w:tbl>
                    <w:p w:rsidR="00F72919" w:rsidRDefault="00F72919" w:rsidP="00F72919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bdr w:val="none" w:sz="0" w:space="0" w:color="auto"/>
          <w:lang w:val="en-GB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-177800</wp:posOffset>
            </wp:positionH>
            <wp:positionV relativeFrom="page">
              <wp:posOffset>426720</wp:posOffset>
            </wp:positionV>
            <wp:extent cx="1440180" cy="1440180"/>
            <wp:effectExtent l="0" t="0" r="7620" b="7620"/>
            <wp:wrapThrough wrapText="bothSides">
              <wp:wrapPolygon edited="0">
                <wp:start x="0" y="0"/>
                <wp:lineTo x="0" y="21429"/>
                <wp:lineTo x="21429" y="21429"/>
                <wp:lineTo x="2142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46"/>
          <w:szCs w:val="46"/>
        </w:rPr>
        <w:t>Parental Questionnaire 2017/18</w:t>
      </w:r>
    </w:p>
    <w:p w:rsidR="00F72919" w:rsidRDefault="00F72919" w:rsidP="00F72919">
      <w:pPr>
        <w:pStyle w:val="Body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sz w:val="46"/>
          <w:szCs w:val="46"/>
        </w:rPr>
        <w:t>Feedback</w:t>
      </w:r>
    </w:p>
    <w:p w:rsidR="00F72919" w:rsidRPr="003D3DE3" w:rsidRDefault="00F72919">
      <w:pPr>
        <w:pStyle w:val="Body"/>
        <w:jc w:val="center"/>
        <w:rPr>
          <w:rFonts w:ascii="Arial" w:hAnsi="Arial" w:cs="Arial"/>
        </w:rPr>
      </w:pPr>
      <w:bookmarkStart w:id="0" w:name="_GoBack"/>
      <w:bookmarkEnd w:id="0"/>
    </w:p>
    <w:sectPr w:rsidR="00F72919" w:rsidRPr="003D3DE3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49B3" w:rsidRDefault="003D3DE3">
      <w:r>
        <w:separator/>
      </w:r>
    </w:p>
  </w:endnote>
  <w:endnote w:type="continuationSeparator" w:id="0">
    <w:p w:rsidR="004E49B3" w:rsidRDefault="003D3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532B" w:rsidRDefault="0064532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49B3" w:rsidRDefault="003D3DE3">
      <w:r>
        <w:separator/>
      </w:r>
    </w:p>
  </w:footnote>
  <w:footnote w:type="continuationSeparator" w:id="0">
    <w:p w:rsidR="004E49B3" w:rsidRDefault="003D3D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532B" w:rsidRDefault="0064532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32B"/>
    <w:rsid w:val="003D3DE3"/>
    <w:rsid w:val="004E49B3"/>
    <w:rsid w:val="0064532B"/>
    <w:rsid w:val="00C72568"/>
    <w:rsid w:val="00F72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1B62438"/>
  <w15:docId w15:val="{ED7DE648-105A-427E-AC92-BD3C30103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</w:rPr>
  </w:style>
  <w:style w:type="paragraph" w:customStyle="1" w:styleId="TableStyle1">
    <w:name w:val="Table Style 1"/>
    <w:rPr>
      <w:rFonts w:ascii="Helvetica Neue" w:eastAsia="Helvetica Neue" w:hAnsi="Helvetica Neue" w:cs="Helvetica Neue"/>
      <w:b/>
      <w:bCs/>
      <w:color w:val="000000"/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04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CDE2BF04</Template>
  <TotalTime>3</TotalTime>
  <Pages>2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Armstrong</dc:creator>
  <cp:lastModifiedBy>J Armstrong</cp:lastModifiedBy>
  <cp:revision>4</cp:revision>
  <dcterms:created xsi:type="dcterms:W3CDTF">2017-10-11T10:58:00Z</dcterms:created>
  <dcterms:modified xsi:type="dcterms:W3CDTF">2017-10-12T13:47:00Z</dcterms:modified>
</cp:coreProperties>
</file>